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F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342.5pt;margin-top:.6pt;width:132.5pt;height:115.8pt;z-index:251657728;visibility:visible">
            <v:imagedata r:id="rId5" o:title=""/>
          </v:shape>
        </w:pict>
      </w:r>
    </w:p>
    <w:p w:rsidR="00472AF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 id="Рисунок 4" o:spid="_x0000_s1027" type="#_x0000_t75" alt="https://sun9-10.userapi.com/impg/jf92jRXwHDho1ERg179UpltFF31f6jtKmWf9Bg/MnQiIw10CDQ.jpg?size=500x422&amp;quality=96&amp;proxy=1&amp;sign=48ed908fd879dcc860648f328d047555&amp;type=album" style="position:absolute;left:0;text-align:left;margin-left:-36.9pt;margin-top:4.9pt;width:92.9pt;height:78.4pt;z-index:251655680;visibility:visible">
            <v:imagedata r:id="rId6" o:title=""/>
          </v:shape>
        </w:pict>
      </w:r>
    </w:p>
    <w:p w:rsidR="00472AF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472AF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 id="Рисунок 3" o:spid="_x0000_s1028" type="#_x0000_t75" alt="https://ix-forum-spb.ent-congress.ru/images/logo_hotel_spb.png" style="position:absolute;left:0;text-align:left;margin-left:87.65pt;margin-top:2.7pt;width:236.25pt;height:42pt;z-index:251658752;visibility:visible">
            <v:imagedata r:id="rId7" o:title=""/>
          </v:shape>
        </w:pict>
      </w:r>
    </w:p>
    <w:p w:rsidR="00472AF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D6572D" w:rsidRDefault="00472AF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472AFD" w:rsidRPr="002F7B94" w:rsidRDefault="00472AF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быстрым шахматам</w:t>
      </w:r>
    </w:p>
    <w:p w:rsidR="00472AFD" w:rsidRPr="0031693E" w:rsidRDefault="00472AF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в Санкт-Петербурге</w:t>
      </w:r>
    </w:p>
    <w:p w:rsidR="00472AFD" w:rsidRPr="00A71933" w:rsidRDefault="00472AFD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472AFD" w:rsidRPr="001773EB" w:rsidRDefault="00472AFD">
      <w:pPr>
        <w:spacing w:after="4" w:line="259" w:lineRule="auto"/>
        <w:ind w:left="0" w:right="34" w:firstLine="0"/>
        <w:jc w:val="center"/>
      </w:pPr>
    </w:p>
    <w:p w:rsidR="00472AFD" w:rsidRPr="005813B2" w:rsidRDefault="00472AFD">
      <w:pPr>
        <w:spacing w:after="99" w:line="259" w:lineRule="auto"/>
        <w:ind w:left="0" w:firstLine="0"/>
      </w:pPr>
    </w:p>
    <w:p w:rsidR="00472AFD" w:rsidRPr="002B7861" w:rsidRDefault="00472AFD" w:rsidP="000E118F">
      <w:pPr>
        <w:pStyle w:val="Heading2"/>
        <w:numPr>
          <w:ilvl w:val="0"/>
          <w:numId w:val="2"/>
        </w:numPr>
        <w:rPr>
          <w:szCs w:val="24"/>
        </w:rPr>
      </w:pPr>
      <w:r w:rsidRPr="002B7861">
        <w:rPr>
          <w:szCs w:val="24"/>
        </w:rPr>
        <w:t xml:space="preserve">Цели и задачи соревнования </w:t>
      </w:r>
    </w:p>
    <w:p w:rsidR="00472AFD" w:rsidRPr="002B7861" w:rsidRDefault="00472AFD" w:rsidP="00D71497">
      <w:pPr>
        <w:spacing w:after="101" w:line="259" w:lineRule="auto"/>
        <w:ind w:left="-15" w:firstLine="0"/>
        <w:rPr>
          <w:sz w:val="24"/>
          <w:szCs w:val="24"/>
        </w:rPr>
      </w:pPr>
      <w:r w:rsidRPr="002B7861">
        <w:rPr>
          <w:sz w:val="24"/>
          <w:szCs w:val="24"/>
        </w:rPr>
        <w:t>Турнир проводится с целью:</w:t>
      </w:r>
    </w:p>
    <w:p w:rsidR="00472AFD" w:rsidRPr="002B7861" w:rsidRDefault="00472A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2B7861">
        <w:rPr>
          <w:sz w:val="24"/>
          <w:szCs w:val="24"/>
        </w:rPr>
        <w:t>- продвижение направления «</w:t>
      </w:r>
      <w:hyperlink r:id="rId8" w:history="1">
        <w:r w:rsidRPr="002B7861">
          <w:rPr>
            <w:rStyle w:val="Hyperlink"/>
            <w:rFonts w:cs="Arial"/>
            <w:sz w:val="24"/>
            <w:szCs w:val="24"/>
          </w:rPr>
          <w:t>Шахматы в конференц-залах</w:t>
        </w:r>
      </w:hyperlink>
      <w:r w:rsidRPr="002B7861">
        <w:rPr>
          <w:sz w:val="24"/>
          <w:szCs w:val="24"/>
        </w:rPr>
        <w:t>»;</w:t>
      </w:r>
    </w:p>
    <w:p w:rsidR="00472AFD" w:rsidRPr="002B7861" w:rsidRDefault="00472A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2B7861">
        <w:rPr>
          <w:sz w:val="24"/>
          <w:szCs w:val="24"/>
        </w:rPr>
        <w:t>- развитие направления ПШС шахматного туризма;</w:t>
      </w:r>
    </w:p>
    <w:p w:rsidR="00472AFD" w:rsidRPr="002B7861" w:rsidRDefault="00472A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2B7861">
        <w:rPr>
          <w:sz w:val="24"/>
          <w:szCs w:val="24"/>
        </w:rPr>
        <w:t>- повышения спортивного мастерства спортсменов;</w:t>
      </w:r>
    </w:p>
    <w:p w:rsidR="00472AFD" w:rsidRPr="002B7861" w:rsidRDefault="00472AFD" w:rsidP="00B17048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  <w:r w:rsidRPr="002B7861">
        <w:rPr>
          <w:sz w:val="24"/>
          <w:szCs w:val="24"/>
        </w:rPr>
        <w:t>- развитие шахмат в г. Санкт-Петербург и Ленинградской области.</w:t>
      </w:r>
    </w:p>
    <w:p w:rsidR="00472AFD" w:rsidRPr="002B7861" w:rsidRDefault="00472AFD" w:rsidP="000E118F">
      <w:pPr>
        <w:pStyle w:val="ListParagraph"/>
        <w:spacing w:after="101" w:line="259" w:lineRule="auto"/>
        <w:ind w:left="345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2. Проводящая организация   </w:t>
      </w:r>
    </w:p>
    <w:p w:rsidR="00472AFD" w:rsidRPr="002B7861" w:rsidRDefault="00472AFD">
      <w:pPr>
        <w:ind w:left="-5" w:right="923"/>
        <w:rPr>
          <w:sz w:val="24"/>
          <w:szCs w:val="24"/>
        </w:rPr>
      </w:pPr>
      <w:r w:rsidRPr="002B7861">
        <w:rPr>
          <w:sz w:val="24"/>
          <w:szCs w:val="24"/>
        </w:rP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472AFD" w:rsidRPr="002B7861" w:rsidRDefault="00472AFD" w:rsidP="00736A28">
      <w:pPr>
        <w:ind w:left="-5" w:right="923"/>
        <w:rPr>
          <w:sz w:val="24"/>
          <w:szCs w:val="24"/>
        </w:rPr>
      </w:pPr>
      <w:r w:rsidRPr="002B7861">
        <w:rPr>
          <w:sz w:val="24"/>
          <w:szCs w:val="24"/>
        </w:rPr>
        <w:t>Главный судья соревнований – Черняк Антон Сергеевич  (г. Москва, судья 3 категории).</w:t>
      </w:r>
    </w:p>
    <w:p w:rsidR="00472AFD" w:rsidRPr="002B7861" w:rsidRDefault="00472AFD" w:rsidP="000E118F">
      <w:pPr>
        <w:spacing w:after="0"/>
        <w:ind w:left="-5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3. Сроки и место проведения   </w:t>
      </w:r>
    </w:p>
    <w:p w:rsidR="00472AFD" w:rsidRPr="002B7861" w:rsidRDefault="00472AFD" w:rsidP="00555364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Дата проведения: 17 октября 2021 года.</w:t>
      </w:r>
    </w:p>
    <w:p w:rsidR="00472AFD" w:rsidRPr="002B7861" w:rsidRDefault="00472AFD" w:rsidP="00555364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Место: Гостиница "Санкт-Петербург"</w:t>
      </w:r>
    </w:p>
    <w:p w:rsidR="00472AFD" w:rsidRPr="002B7861" w:rsidRDefault="00472AFD" w:rsidP="002F247D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Адрес: Пироговская наб., 5/2.</w:t>
      </w:r>
    </w:p>
    <w:p w:rsidR="00472AFD" w:rsidRPr="002B7861" w:rsidRDefault="00472AFD" w:rsidP="002F247D">
      <w:pPr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4. Участники соревнования </w:t>
      </w:r>
    </w:p>
    <w:p w:rsidR="00472AFD" w:rsidRPr="002B7861" w:rsidRDefault="00472AFD" w:rsidP="006A79F4">
      <w:pPr>
        <w:spacing w:after="0" w:line="259" w:lineRule="auto"/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Участники будут разделены на три категории:</w:t>
      </w:r>
    </w:p>
    <w:p w:rsidR="00472AFD" w:rsidRPr="002B7861" w:rsidRDefault="00472AFD" w:rsidP="002F247D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B7861">
        <w:rPr>
          <w:sz w:val="24"/>
          <w:szCs w:val="24"/>
        </w:rPr>
        <w:t>Категория "D" - игроки (2013+ г.р.) с рейтингом ФШР до 1100</w:t>
      </w:r>
    </w:p>
    <w:p w:rsidR="00472AFD" w:rsidRPr="002B7861" w:rsidRDefault="00472AFD" w:rsidP="002F247D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B7861">
        <w:rPr>
          <w:sz w:val="24"/>
          <w:szCs w:val="24"/>
        </w:rPr>
        <w:t>Категория "E" - игроки (2008+ г.р.) с рейтингом ФШР до 1300</w:t>
      </w:r>
    </w:p>
    <w:p w:rsidR="00472AFD" w:rsidRPr="002B7861" w:rsidRDefault="00472AFD" w:rsidP="002F247D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2B7861">
        <w:rPr>
          <w:sz w:val="24"/>
          <w:szCs w:val="24"/>
        </w:rPr>
        <w:t>Категория "F" - OPEN</w:t>
      </w:r>
    </w:p>
    <w:p w:rsidR="00472AFD" w:rsidRPr="002B7861" w:rsidRDefault="00472AFD" w:rsidP="005D4463">
      <w:pPr>
        <w:spacing w:after="0"/>
        <w:ind w:left="-5"/>
        <w:rPr>
          <w:sz w:val="24"/>
          <w:szCs w:val="24"/>
        </w:rPr>
      </w:pPr>
      <w:r w:rsidRPr="002B7861">
        <w:rPr>
          <w:sz w:val="24"/>
          <w:szCs w:val="24"/>
        </w:rPr>
        <w:t>Иностранные граждане могут принять участие в категории «</w:t>
      </w:r>
      <w:r w:rsidRPr="002B7861">
        <w:rPr>
          <w:sz w:val="24"/>
          <w:szCs w:val="24"/>
          <w:lang w:val="en-US"/>
        </w:rPr>
        <w:t>F</w:t>
      </w:r>
      <w:r w:rsidRPr="002B7861">
        <w:rPr>
          <w:sz w:val="24"/>
          <w:szCs w:val="24"/>
        </w:rPr>
        <w:t xml:space="preserve">» только при наличии </w:t>
      </w:r>
      <w:r w:rsidRPr="002B7861">
        <w:rPr>
          <w:sz w:val="24"/>
          <w:szCs w:val="24"/>
          <w:lang w:val="en-US"/>
        </w:rPr>
        <w:t>ID</w:t>
      </w:r>
      <w:r w:rsidRPr="002B7861">
        <w:rPr>
          <w:sz w:val="24"/>
          <w:szCs w:val="24"/>
        </w:rPr>
        <w:t xml:space="preserve"> </w:t>
      </w:r>
      <w:r w:rsidRPr="002B7861">
        <w:rPr>
          <w:sz w:val="24"/>
          <w:szCs w:val="24"/>
          <w:lang w:val="en-US"/>
        </w:rPr>
        <w:t>FIDE</w:t>
      </w:r>
      <w:r w:rsidRPr="002B7861">
        <w:rPr>
          <w:sz w:val="24"/>
          <w:szCs w:val="24"/>
        </w:rPr>
        <w:t>.</w:t>
      </w:r>
    </w:p>
    <w:p w:rsidR="00472AFD" w:rsidRPr="002B7861" w:rsidRDefault="00472AFD" w:rsidP="006A79F4">
      <w:pPr>
        <w:spacing w:after="0" w:line="259" w:lineRule="auto"/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Организаторы обеспечивают участников СИЗ.</w:t>
      </w:r>
      <w:r>
        <w:rPr>
          <w:sz w:val="24"/>
          <w:szCs w:val="24"/>
        </w:rPr>
        <w:t xml:space="preserve"> </w:t>
      </w:r>
      <w:r w:rsidRPr="002B7861">
        <w:rPr>
          <w:sz w:val="24"/>
          <w:szCs w:val="24"/>
        </w:rPr>
        <w:t>Участники обязаны находиться в выданных им масках в течение всего мероприятия. К участию не допускаются спортсмены с повышенной температурой, с признаками ОРВИ.</w:t>
      </w:r>
      <w:r>
        <w:rPr>
          <w:sz w:val="24"/>
          <w:szCs w:val="24"/>
        </w:rPr>
        <w:t xml:space="preserve"> </w:t>
      </w:r>
      <w:r w:rsidRPr="002B7861">
        <w:rPr>
          <w:sz w:val="24"/>
          <w:szCs w:val="24"/>
        </w:rPr>
        <w:t xml:space="preserve">Решение о доступе к игре, а также об отказе в участии принимаются дежурным врачом соревнования. </w:t>
      </w:r>
    </w:p>
    <w:p w:rsidR="00472AFD" w:rsidRPr="002B7861" w:rsidRDefault="00472AFD" w:rsidP="006179D6">
      <w:pPr>
        <w:spacing w:after="0" w:line="259" w:lineRule="auto"/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>5. Программа соревнований</w:t>
      </w:r>
    </w:p>
    <w:p w:rsidR="00472AFD" w:rsidRPr="002B7861" w:rsidRDefault="00472AFD" w:rsidP="006A79F4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Турнир проходит по швейцарской системе в 7 туров.</w:t>
      </w:r>
    </w:p>
    <w:p w:rsidR="00472AFD" w:rsidRPr="002B7861" w:rsidRDefault="00472AFD" w:rsidP="006A79F4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Очная регистрация проводится с 11:00 до 11:40. Очная регистрация обязательна для всех участников.</w:t>
      </w:r>
    </w:p>
    <w:p w:rsidR="00472AFD" w:rsidRPr="002B7861" w:rsidRDefault="00472AFD" w:rsidP="00A429D7">
      <w:pPr>
        <w:spacing w:after="36" w:line="259" w:lineRule="auto"/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 xml:space="preserve">Начало 1 тура с 12:00. Время старта последующих туров по факту окончания всех партий предыдущего тура (не фиксированное). </w:t>
      </w:r>
    </w:p>
    <w:p w:rsidR="00472AFD" w:rsidRPr="002B7861" w:rsidRDefault="00472AFD" w:rsidP="00A429D7">
      <w:pPr>
        <w:spacing w:after="36" w:line="259" w:lineRule="auto"/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 xml:space="preserve">Закрытие турнира пройдет через 10 минут после окончания последней партии последнего тура.  </w:t>
      </w:r>
    </w:p>
    <w:p w:rsidR="00472AFD" w:rsidRPr="002B7861" w:rsidRDefault="00472AFD" w:rsidP="0066033E">
      <w:pPr>
        <w:spacing w:after="36" w:line="259" w:lineRule="auto"/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 xml:space="preserve">Для жеребьёвки используется программа «SwissManager». Жеребьевки публикуются на сайтах </w:t>
      </w:r>
      <w:r w:rsidRPr="002B7861">
        <w:rPr>
          <w:sz w:val="24"/>
          <w:szCs w:val="24"/>
          <w:lang w:val="en-US"/>
        </w:rPr>
        <w:t>vphs</w:t>
      </w:r>
      <w:r w:rsidRPr="002B7861">
        <w:rPr>
          <w:sz w:val="24"/>
          <w:szCs w:val="24"/>
        </w:rPr>
        <w:t>.</w:t>
      </w:r>
      <w:r w:rsidRPr="002B7861">
        <w:rPr>
          <w:sz w:val="24"/>
          <w:szCs w:val="24"/>
          <w:lang w:val="en-US"/>
        </w:rPr>
        <w:t>ru</w:t>
      </w:r>
      <w:r w:rsidRPr="002B7861">
        <w:rPr>
          <w:sz w:val="24"/>
          <w:szCs w:val="24"/>
        </w:rPr>
        <w:t xml:space="preserve"> и </w:t>
      </w:r>
      <w:r w:rsidRPr="002B7861">
        <w:rPr>
          <w:sz w:val="24"/>
          <w:szCs w:val="24"/>
          <w:lang w:val="en-US"/>
        </w:rPr>
        <w:t>chessresults</w:t>
      </w:r>
      <w:r w:rsidRPr="002B7861">
        <w:rPr>
          <w:sz w:val="24"/>
          <w:szCs w:val="24"/>
        </w:rPr>
        <w:t>.</w:t>
      </w:r>
      <w:r w:rsidRPr="002B7861">
        <w:rPr>
          <w:sz w:val="24"/>
          <w:szCs w:val="24"/>
          <w:lang w:val="en-US"/>
        </w:rPr>
        <w:t>ru</w:t>
      </w:r>
      <w:r w:rsidRPr="002B7861">
        <w:rPr>
          <w:sz w:val="24"/>
          <w:szCs w:val="24"/>
        </w:rPr>
        <w:t>. Ранжирование участников по рейтингу ФШР.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Контроль времени на партию - 10 минут с добавлением 3 секунды на каждый ход.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Соревнования проводятся по Правилам вида спорта «шахматы», утверждённым приказом Министерства спорта Российской федерации № 988 от 29 декабря </w:t>
      </w:r>
      <w:smartTag w:uri="urn:schemas-microsoft-com:office:smarttags" w:element="metricconverter">
        <w:smartTagPr>
          <w:attr w:name="ProductID" w:val="2020 г"/>
        </w:smartTagPr>
        <w:r w:rsidRPr="002B7861">
          <w:rPr>
            <w:sz w:val="24"/>
            <w:szCs w:val="24"/>
          </w:rPr>
          <w:t>2020 г</w:t>
        </w:r>
      </w:smartTag>
      <w:r w:rsidRPr="002B7861">
        <w:rPr>
          <w:sz w:val="24"/>
          <w:szCs w:val="24"/>
        </w:rPr>
        <w:t xml:space="preserve"> и не противоречащим Правилам игры в шахматы ФИДЕ.    </w:t>
      </w:r>
    </w:p>
    <w:p w:rsidR="00472AFD" w:rsidRPr="002B7861" w:rsidRDefault="00472AFD" w:rsidP="005D4463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Все категории направляются на обсчёт рейтингов  ФШР, турнир категории F – также на обсчет рейтинга ФИДЕ.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Допускается максимальное опоздание на партию – 10 минут. В случае опоздания более чем на 1</w:t>
      </w:r>
      <w:bookmarkStart w:id="0" w:name="_GoBack"/>
      <w:bookmarkEnd w:id="0"/>
      <w:r w:rsidRPr="002B7861">
        <w:rPr>
          <w:sz w:val="24"/>
          <w:szCs w:val="24"/>
        </w:rPr>
        <w:t>0 минут после запуска часов, опоздавшему игроку ставится поражение «-», сопернику «+».</w:t>
      </w:r>
    </w:p>
    <w:p w:rsidR="00472AFD" w:rsidRPr="002B7861" w:rsidRDefault="00472AFD">
      <w:pPr>
        <w:ind w:left="-5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6. Подведение итогов   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1) Личная встреча; 2) Усечённый коэффициент Бухгольца; 3) Коэффициент Бухгольца; 4) Число побед.  </w:t>
      </w:r>
    </w:p>
    <w:p w:rsidR="00472AFD" w:rsidRPr="002B7861" w:rsidRDefault="00472AFD" w:rsidP="00AD39F7">
      <w:pPr>
        <w:spacing w:line="264" w:lineRule="auto"/>
        <w:jc w:val="both"/>
        <w:rPr>
          <w:sz w:val="24"/>
          <w:szCs w:val="24"/>
        </w:rPr>
      </w:pPr>
      <w:r w:rsidRPr="002B7861">
        <w:rPr>
          <w:sz w:val="24"/>
          <w:szCs w:val="24"/>
        </w:rPr>
        <w:t xml:space="preserve">В случае равенства всех показателей у двух участников призовое место определяется решающей блиц-партией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Право выбора цвета фигур определяется жребием.    </w:t>
      </w:r>
    </w:p>
    <w:p w:rsidR="00472AFD" w:rsidRPr="002B7861" w:rsidRDefault="00472AFD">
      <w:pPr>
        <w:spacing w:after="0"/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Итоги соревнования будут опубликованы на официальном сайте ПШС – </w:t>
      </w:r>
      <w:hyperlink r:id="rId9" w:history="1">
        <w:r w:rsidRPr="002B7861">
          <w:rPr>
            <w:rStyle w:val="Hyperlink"/>
            <w:rFonts w:cs="Arial"/>
            <w:sz w:val="24"/>
            <w:szCs w:val="24"/>
          </w:rPr>
          <w:t>ПШС.РФ</w:t>
        </w:r>
      </w:hyperlink>
      <w:r w:rsidRPr="002B7861">
        <w:rPr>
          <w:sz w:val="24"/>
          <w:szCs w:val="24"/>
        </w:rPr>
        <w:t>.</w:t>
      </w:r>
    </w:p>
    <w:p w:rsidR="00472AFD" w:rsidRPr="002B7861" w:rsidRDefault="00472AFD">
      <w:pPr>
        <w:spacing w:after="94" w:line="259" w:lineRule="auto"/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7. Награждение   </w:t>
      </w:r>
    </w:p>
    <w:p w:rsidR="00472AFD" w:rsidRPr="002B7861" w:rsidRDefault="00472AFD" w:rsidP="00593904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 Церемония награждения будет проводиться на месте проведения турнира по факту его окончания.   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472AFD" w:rsidRPr="002B7861" w:rsidRDefault="00472AFD" w:rsidP="00935046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 Предусмотрен дополнительный зачет для девочек/девушек, мужчин/женщин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472AFD" w:rsidRPr="002B7861" w:rsidRDefault="00472AFD">
      <w:pPr>
        <w:spacing w:after="86" w:line="259" w:lineRule="auto"/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8. Финансирование   </w:t>
      </w:r>
    </w:p>
    <w:p w:rsidR="00472AFD" w:rsidRPr="002B7861" w:rsidRDefault="00472AFD" w:rsidP="00322AAA">
      <w:pPr>
        <w:spacing w:after="0"/>
        <w:ind w:left="-6" w:hanging="11"/>
        <w:rPr>
          <w:sz w:val="24"/>
          <w:szCs w:val="24"/>
        </w:rPr>
      </w:pPr>
      <w:r w:rsidRPr="002B7861">
        <w:rPr>
          <w:sz w:val="24"/>
          <w:szCs w:val="24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472AFD" w:rsidRPr="002B7861" w:rsidRDefault="00472AFD" w:rsidP="00322AAA">
      <w:pPr>
        <w:spacing w:after="0" w:line="347" w:lineRule="auto"/>
        <w:ind w:left="-6" w:hanging="11"/>
        <w:rPr>
          <w:sz w:val="24"/>
          <w:szCs w:val="24"/>
        </w:rPr>
      </w:pPr>
      <w:r w:rsidRPr="002B7861">
        <w:rPr>
          <w:sz w:val="24"/>
          <w:szCs w:val="24"/>
        </w:rPr>
        <w:t xml:space="preserve">При подаче заявки до 11 октября турнирный взнос составит 2000 ₽. При подаче заявки после 12 октября турнирный взнос составит 2300 ₽. </w:t>
      </w:r>
    </w:p>
    <w:p w:rsidR="00472AFD" w:rsidRPr="002B7861" w:rsidRDefault="00472AFD" w:rsidP="00322AAA">
      <w:pPr>
        <w:spacing w:after="0" w:line="347" w:lineRule="auto"/>
        <w:ind w:left="-6" w:hanging="11"/>
        <w:rPr>
          <w:sz w:val="24"/>
          <w:szCs w:val="24"/>
        </w:rPr>
      </w:pPr>
      <w:r w:rsidRPr="002B7861">
        <w:rPr>
          <w:sz w:val="24"/>
          <w:szCs w:val="24"/>
        </w:rPr>
        <w:t xml:space="preserve">Денежные средства поступают в кассу или на расчетный счет Индивидуального предпринимателя. </w:t>
      </w:r>
    </w:p>
    <w:p w:rsidR="00472AFD" w:rsidRPr="002B7861" w:rsidRDefault="00472AFD" w:rsidP="00322AAA">
      <w:pPr>
        <w:spacing w:after="0" w:line="347" w:lineRule="auto"/>
        <w:ind w:left="-6" w:hanging="11"/>
        <w:rPr>
          <w:rFonts w:ascii="Calibri" w:hAnsi="Calibri" w:cs="Calibri"/>
          <w:sz w:val="24"/>
          <w:szCs w:val="24"/>
        </w:rPr>
      </w:pPr>
      <w:r w:rsidRPr="002B7861">
        <w:rPr>
          <w:sz w:val="24"/>
          <w:szCs w:val="24"/>
        </w:rPr>
        <w:t xml:space="preserve">Взносы турнира оплачиваются во время регистрации или заранее по </w:t>
      </w:r>
      <w:r w:rsidRPr="002B7861">
        <w:rPr>
          <w:color w:val="4F81BD"/>
          <w:sz w:val="24"/>
          <w:szCs w:val="24"/>
          <w:u w:val="single"/>
        </w:rPr>
        <w:t>платежным реквизитам ПШС</w:t>
      </w:r>
      <w:hyperlink r:id="rId10">
        <w:r w:rsidRPr="002B7861">
          <w:rPr>
            <w:rFonts w:ascii="Calibri" w:hAnsi="Calibri" w:cs="Calibri"/>
            <w:color w:val="auto"/>
            <w:sz w:val="24"/>
            <w:szCs w:val="24"/>
          </w:rPr>
          <w:t>.</w:t>
        </w:r>
      </w:hyperlink>
      <w:r w:rsidRPr="002B7861">
        <w:rPr>
          <w:rFonts w:ascii="Calibri" w:hAnsi="Calibri" w:cs="Calibri"/>
          <w:sz w:val="24"/>
          <w:szCs w:val="24"/>
        </w:rPr>
        <w:t xml:space="preserve"> </w:t>
      </w:r>
    </w:p>
    <w:p w:rsidR="00472AFD" w:rsidRPr="002B7861" w:rsidRDefault="00472AFD" w:rsidP="00322AAA">
      <w:pPr>
        <w:spacing w:after="0" w:line="259" w:lineRule="auto"/>
        <w:ind w:left="0" w:firstLine="0"/>
        <w:rPr>
          <w:i/>
          <w:sz w:val="24"/>
          <w:szCs w:val="24"/>
        </w:rPr>
      </w:pPr>
      <w:r>
        <w:rPr>
          <w:noProof/>
        </w:rPr>
        <w:pict>
          <v:group id="Group 5064" o:spid="_x0000_s1029" style="position:absolute;margin-left:294.45pt;margin-top:4.2pt;width:160.35pt;height:31.5pt;z-index:251656704" coordsize="20364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">
            <v:shape id="Picture 822" o:spid="_x0000_s1030" type="#_x0000_t75" alt="image30" style="position:absolute;left:13525;width:6838;height:4000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8ua9AAAA2gAAAA8AAABkcnMvZG93bnJldi54bWxET8uqwjAQ3Qv+QxjBnaZeRKUaRZQLoiuf&#10;uByasS02k9LEtv69WQguD+e9WLWmEDVVLresYDSMQBAnVuecKric/wczEM4jaywsk4I3OVgtu50F&#10;xto2fKT65FMRQtjFqCDzvoyldElGBt3QlsSBe9jKoA+wSqWusAnhppB/UTSRBnMODRmWtMkoeZ5e&#10;RsH41uyPjbbl+fA6bKfXzbhe7+5K9Xvteg7CU+t/4q97pxWEreF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Tfy5r0AAADaAAAADwAAAAAAAAAAAAAAAACfAgAAZHJz&#10;L2Rvd25yZXYueG1sUEsFBgAAAAAEAAQA9wAAAIkDAAAAAA==&#10;" stroked="t">
              <v:stroke joinstyle="round"/>
              <v:imagedata r:id="rId11" o:title=""/>
              <o:lock v:ext="edit" aspectratio="f"/>
            </v:shape>
            <v:shape id="Picture 824" o:spid="_x0000_s1031" type="#_x0000_t75" alt="image40" style="position:absolute;top:114;width:10680;height:375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+xnEAAAA2wAAAA8AAABkcnMvZG93bnJldi54bWxEj0FvwjAMhe+T+A+RkXaZIB0HNBUCmhBs&#10;nMbGEFxNY5qOxqmaDMq/nw+TuNl6z+99ns47X6sLtbEKbOB5mIEiLoKtuDSw+14NXkDFhGyxDkwG&#10;bhRhPus9TDG34cpfdNmmUkkIxxwNuJSaXOtYOPIYh6EhFu0UWo9J1rbUtsWrhPtaj7JsrD1WLA0O&#10;G1o4Ks7bX2/g6XBs9pvP0Zjf3Lorl6f3H/vBxjz2u9cJqERdupv/r9dW8IVefpEB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N+xnEAAAA2wAAAA8AAAAAAAAAAAAAAAAA&#10;nwIAAGRycy9kb3ducmV2LnhtbFBLBQYAAAAABAAEAPcAAACQAwAAAAA=&#10;" stroked="t">
              <v:stroke joinstyle="round"/>
              <v:imagedata r:id="rId12" o:title=""/>
              <o:lock v:ext="edit" aspectratio="f"/>
            </v:shape>
            <w10:wrap type="square"/>
          </v:group>
        </w:pict>
      </w:r>
      <w:r w:rsidRPr="002B7861">
        <w:rPr>
          <w:i/>
          <w:sz w:val="24"/>
          <w:szCs w:val="24"/>
        </w:rPr>
        <w:t xml:space="preserve"> ИП МОИСЕЕВ СЕРГЕЙ СЕРГЕЕВИЧ </w:t>
      </w:r>
    </w:p>
    <w:p w:rsidR="00472AFD" w:rsidRPr="002B7861" w:rsidRDefault="00472AFD" w:rsidP="00322AAA">
      <w:pPr>
        <w:spacing w:after="0"/>
        <w:ind w:left="-5" w:right="340"/>
        <w:rPr>
          <w:i/>
          <w:sz w:val="24"/>
          <w:szCs w:val="24"/>
        </w:rPr>
      </w:pPr>
      <w:r w:rsidRPr="002B7861">
        <w:rPr>
          <w:i/>
          <w:sz w:val="24"/>
          <w:szCs w:val="24"/>
        </w:rPr>
        <w:t xml:space="preserve">Номер счёта: 40802810902160001609 </w:t>
      </w:r>
    </w:p>
    <w:p w:rsidR="00472AFD" w:rsidRPr="002B7861" w:rsidRDefault="00472AFD" w:rsidP="00322AAA">
      <w:pPr>
        <w:spacing w:after="0"/>
        <w:ind w:left="-5" w:right="340"/>
        <w:rPr>
          <w:i/>
          <w:sz w:val="24"/>
          <w:szCs w:val="24"/>
        </w:rPr>
      </w:pPr>
      <w:r w:rsidRPr="002B7861">
        <w:rPr>
          <w:i/>
          <w:sz w:val="24"/>
          <w:szCs w:val="24"/>
        </w:rPr>
        <w:t xml:space="preserve">ИНН: 774316558593 </w:t>
      </w:r>
    </w:p>
    <w:p w:rsidR="00472AFD" w:rsidRPr="002B7861" w:rsidRDefault="00472AFD" w:rsidP="00322AAA">
      <w:pPr>
        <w:spacing w:after="0"/>
        <w:ind w:left="-5" w:right="340"/>
        <w:rPr>
          <w:i/>
          <w:sz w:val="24"/>
          <w:szCs w:val="24"/>
        </w:rPr>
      </w:pPr>
      <w:r w:rsidRPr="002B7861">
        <w:rPr>
          <w:i/>
          <w:sz w:val="24"/>
          <w:szCs w:val="24"/>
        </w:rPr>
        <w:t xml:space="preserve">Банк: АО «АЛЬФА-БАНК» </w:t>
      </w:r>
    </w:p>
    <w:p w:rsidR="00472AFD" w:rsidRPr="002B7861" w:rsidRDefault="00472AFD" w:rsidP="00322AAA">
      <w:pPr>
        <w:tabs>
          <w:tab w:val="right" w:pos="9536"/>
        </w:tabs>
        <w:spacing w:after="0"/>
        <w:ind w:left="-15" w:firstLine="0"/>
        <w:rPr>
          <w:i/>
          <w:sz w:val="24"/>
          <w:szCs w:val="24"/>
        </w:rPr>
      </w:pPr>
      <w:r w:rsidRPr="002B7861">
        <w:rPr>
          <w:i/>
          <w:sz w:val="28"/>
          <w:szCs w:val="28"/>
          <w:vertAlign w:val="superscript"/>
        </w:rPr>
        <w:t>БИК: 044525593</w:t>
      </w:r>
      <w:r w:rsidRPr="002B7861">
        <w:rPr>
          <w:i/>
          <w:sz w:val="24"/>
          <w:szCs w:val="24"/>
          <w:vertAlign w:val="superscript"/>
        </w:rPr>
        <w:t xml:space="preserve"> </w:t>
      </w:r>
      <w:r w:rsidRPr="002B7861">
        <w:rPr>
          <w:i/>
          <w:sz w:val="24"/>
          <w:szCs w:val="24"/>
          <w:vertAlign w:val="superscript"/>
        </w:rPr>
        <w:tab/>
        <w:t xml:space="preserve">  </w:t>
      </w:r>
      <w:r w:rsidRPr="002B7861">
        <w:rPr>
          <w:i/>
          <w:sz w:val="24"/>
          <w:szCs w:val="24"/>
        </w:rPr>
        <w:t xml:space="preserve">Оплата: наличные / по реквизитам в банк / электронные деньги </w:t>
      </w:r>
    </w:p>
    <w:p w:rsidR="00472AFD" w:rsidRPr="002B7861" w:rsidRDefault="00472AFD" w:rsidP="00372C31">
      <w:pPr>
        <w:spacing w:after="0"/>
        <w:ind w:left="-5"/>
        <w:rPr>
          <w:i/>
          <w:sz w:val="24"/>
          <w:szCs w:val="24"/>
        </w:rPr>
      </w:pPr>
      <w:r w:rsidRPr="002B7861">
        <w:rPr>
          <w:i/>
          <w:sz w:val="24"/>
          <w:szCs w:val="24"/>
        </w:rPr>
        <w:t xml:space="preserve">Кор. счёт: 30101810200000000593 </w:t>
      </w:r>
    </w:p>
    <w:p w:rsidR="00472AFD" w:rsidRPr="002B7861" w:rsidRDefault="00472AFD" w:rsidP="0066033E">
      <w:pPr>
        <w:spacing w:after="4" w:line="259" w:lineRule="auto"/>
        <w:ind w:left="0" w:firstLine="0"/>
        <w:rPr>
          <w:sz w:val="24"/>
          <w:szCs w:val="24"/>
        </w:rPr>
      </w:pPr>
    </w:p>
    <w:p w:rsidR="00472AFD" w:rsidRPr="002B7861" w:rsidRDefault="00472AFD" w:rsidP="00811D8C">
      <w:pPr>
        <w:pStyle w:val="ListParagraph"/>
        <w:spacing w:after="0" w:line="259" w:lineRule="auto"/>
        <w:ind w:left="0" w:firstLine="0"/>
        <w:rPr>
          <w:sz w:val="24"/>
          <w:szCs w:val="24"/>
        </w:rPr>
      </w:pPr>
      <w:r w:rsidRPr="002B7861">
        <w:rPr>
          <w:b/>
          <w:sz w:val="24"/>
          <w:szCs w:val="24"/>
        </w:rPr>
        <w:t xml:space="preserve">9. Обеспечение безопасности участников и сопровождающих. </w:t>
      </w:r>
    </w:p>
    <w:p w:rsidR="00472AFD" w:rsidRPr="002B7861" w:rsidRDefault="00472AFD" w:rsidP="0087536E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472AFD" w:rsidRPr="002B7861" w:rsidRDefault="00472AFD" w:rsidP="0087536E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>Во время проведения соревнования будет обеспечено дежурство бригады скорой помощи.</w:t>
      </w:r>
    </w:p>
    <w:p w:rsidR="00472AFD" w:rsidRPr="002B7861" w:rsidRDefault="00472AFD" w:rsidP="0087536E">
      <w:pPr>
        <w:ind w:left="0" w:firstLine="0"/>
        <w:rPr>
          <w:sz w:val="24"/>
          <w:szCs w:val="24"/>
        </w:rPr>
      </w:pPr>
      <w:r w:rsidRPr="002B7861">
        <w:rPr>
          <w:sz w:val="24"/>
          <w:szCs w:val="24"/>
        </w:rPr>
        <w:t xml:space="preserve">Мероприятие проходит с соблюдением рекомендаций по организации работы спортивных </w:t>
      </w:r>
      <w:hyperlink r:id="rId13" w:history="1">
        <w:r w:rsidRPr="002B7861">
          <w:rPr>
            <w:rStyle w:val="Hyperlink"/>
            <w:rFonts w:cs="Arial"/>
            <w:sz w:val="24"/>
            <w:szCs w:val="24"/>
          </w:rPr>
          <w:t xml:space="preserve">организаций в условиях рисков распространения </w:t>
        </w:r>
        <w:r w:rsidRPr="002B7861">
          <w:rPr>
            <w:rStyle w:val="Hyperlink"/>
            <w:rFonts w:cs="Arial"/>
            <w:sz w:val="24"/>
            <w:szCs w:val="24"/>
            <w:lang w:val="en-US"/>
          </w:rPr>
          <w:t>COVID</w:t>
        </w:r>
        <w:r w:rsidRPr="002B7861">
          <w:rPr>
            <w:rStyle w:val="Hyperlink"/>
            <w:rFonts w:cs="Arial"/>
            <w:sz w:val="24"/>
            <w:szCs w:val="24"/>
          </w:rPr>
          <w:t>-19 № МР.3.1/2.1 0184 – 20</w:t>
        </w:r>
      </w:hyperlink>
      <w:r w:rsidRPr="002B7861">
        <w:rPr>
          <w:sz w:val="24"/>
          <w:szCs w:val="24"/>
        </w:rPr>
        <w:t>. Предпринимаемые меры профилактики подробно описаны на официальном сайте ПШС в разделе «</w:t>
      </w:r>
      <w:hyperlink r:id="rId14" w:history="1">
        <w:r w:rsidRPr="002B7861">
          <w:rPr>
            <w:rStyle w:val="Hyperlink"/>
            <w:rFonts w:cs="Arial"/>
            <w:sz w:val="24"/>
            <w:szCs w:val="24"/>
          </w:rPr>
          <w:t>Профилактика инфекционных заболеваний</w:t>
        </w:r>
      </w:hyperlink>
      <w:r w:rsidRPr="002B7861">
        <w:rPr>
          <w:sz w:val="24"/>
          <w:szCs w:val="24"/>
        </w:rPr>
        <w:t>».</w:t>
      </w:r>
    </w:p>
    <w:p w:rsidR="00472AFD" w:rsidRPr="002B7861" w:rsidRDefault="00472AFD">
      <w:pPr>
        <w:spacing w:after="98" w:line="259" w:lineRule="auto"/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10. Порядок регистрации    </w:t>
      </w:r>
    </w:p>
    <w:p w:rsidR="00472AFD" w:rsidRPr="002B7861" w:rsidRDefault="00472AFD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Все участники обязаны заранее подать заявку на официальном сайте ПШС через электронную форму в разделе «Регистрация». После приема более 150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 w:rsidRPr="002B7861">
        <w:rPr>
          <w:sz w:val="24"/>
          <w:szCs w:val="24"/>
          <w:lang w:val="en-US"/>
        </w:rPr>
        <w:t>B</w:t>
      </w:r>
      <w:r w:rsidRPr="002B7861">
        <w:rPr>
          <w:sz w:val="24"/>
          <w:szCs w:val="24"/>
        </w:rPr>
        <w:t xml:space="preserve">», не имеющие </w:t>
      </w:r>
      <w:r w:rsidRPr="002B7861">
        <w:rPr>
          <w:sz w:val="24"/>
          <w:szCs w:val="24"/>
          <w:lang w:val="en-US"/>
        </w:rPr>
        <w:t>ID</w:t>
      </w:r>
      <w:r w:rsidRPr="002B7861">
        <w:rPr>
          <w:sz w:val="24"/>
          <w:szCs w:val="24"/>
        </w:rPr>
        <w:t xml:space="preserve"> </w:t>
      </w:r>
      <w:r w:rsidRPr="002B7861">
        <w:rPr>
          <w:sz w:val="24"/>
          <w:szCs w:val="24"/>
          <w:lang w:val="en-US"/>
        </w:rPr>
        <w:t>FIDE</w:t>
      </w:r>
      <w:r w:rsidRPr="002B7861">
        <w:rPr>
          <w:sz w:val="24"/>
          <w:szCs w:val="24"/>
        </w:rPr>
        <w:t xml:space="preserve">, должны до старта турнира подать на </w:t>
      </w:r>
      <w:hyperlink r:id="rId15" w:history="1">
        <w:r w:rsidRPr="002B7861">
          <w:rPr>
            <w:rStyle w:val="Hyperlink"/>
            <w:rFonts w:cs="Arial"/>
            <w:sz w:val="24"/>
            <w:szCs w:val="24"/>
            <w:lang w:val="en-US"/>
          </w:rPr>
          <w:t>ccmoiseev</w:t>
        </w:r>
        <w:r w:rsidRPr="002B7861">
          <w:rPr>
            <w:rStyle w:val="Hyperlink"/>
            <w:rFonts w:cs="Arial"/>
            <w:sz w:val="24"/>
            <w:szCs w:val="24"/>
          </w:rPr>
          <w:t>@</w:t>
        </w:r>
        <w:r w:rsidRPr="002B7861">
          <w:rPr>
            <w:rStyle w:val="Hyperlink"/>
            <w:rFonts w:cs="Arial"/>
            <w:sz w:val="24"/>
            <w:szCs w:val="24"/>
            <w:lang w:val="en-US"/>
          </w:rPr>
          <w:t>mail</w:t>
        </w:r>
        <w:r w:rsidRPr="002B7861">
          <w:rPr>
            <w:rStyle w:val="Hyperlink"/>
            <w:rFonts w:cs="Arial"/>
            <w:sz w:val="24"/>
            <w:szCs w:val="24"/>
          </w:rPr>
          <w:t>.</w:t>
        </w:r>
        <w:r w:rsidRPr="002B7861">
          <w:rPr>
            <w:rStyle w:val="Hyperlink"/>
            <w:rFonts w:cs="Arial"/>
            <w:sz w:val="24"/>
            <w:szCs w:val="24"/>
            <w:lang w:val="en-US"/>
          </w:rPr>
          <w:t>ru</w:t>
        </w:r>
      </w:hyperlink>
      <w:r w:rsidRPr="002B7861">
        <w:rPr>
          <w:sz w:val="24"/>
          <w:szCs w:val="24"/>
        </w:rPr>
        <w:t xml:space="preserve"> скан свид. о рождении (или паспорт), а также фото 480</w:t>
      </w:r>
      <w:r w:rsidRPr="002B7861">
        <w:rPr>
          <w:sz w:val="24"/>
          <w:szCs w:val="24"/>
          <w:lang w:val="en-US"/>
        </w:rPr>
        <w:t>x</w:t>
      </w:r>
      <w:r w:rsidRPr="002B7861">
        <w:rPr>
          <w:sz w:val="24"/>
          <w:szCs w:val="24"/>
        </w:rPr>
        <w:t>600</w:t>
      </w:r>
      <w:r w:rsidRPr="002B7861">
        <w:rPr>
          <w:sz w:val="24"/>
          <w:szCs w:val="24"/>
          <w:lang w:val="en-US"/>
        </w:rPr>
        <w:t>px</w:t>
      </w:r>
      <w:r w:rsidRPr="002B7861">
        <w:rPr>
          <w:sz w:val="24"/>
          <w:szCs w:val="24"/>
        </w:rPr>
        <w:t xml:space="preserve"> для оформления профайла.</w:t>
      </w:r>
    </w:p>
    <w:p w:rsidR="00472AFD" w:rsidRPr="002B7861" w:rsidRDefault="00472AFD" w:rsidP="0066033E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>Участники, не прошедшие предварительную регистрацию, допускаются только при наличии свободных посадочных мест на усмотрение организатора.</w:t>
      </w:r>
    </w:p>
    <w:p w:rsidR="00472AFD" w:rsidRPr="002B7861" w:rsidRDefault="00472AFD" w:rsidP="0066033E">
      <w:pPr>
        <w:ind w:left="-5"/>
        <w:rPr>
          <w:sz w:val="24"/>
          <w:szCs w:val="24"/>
        </w:rPr>
      </w:pPr>
      <w:r w:rsidRPr="002B7861">
        <w:rPr>
          <w:sz w:val="24"/>
          <w:szCs w:val="24"/>
        </w:rP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472AFD" w:rsidRPr="002B7861" w:rsidRDefault="00472AFD">
      <w:pPr>
        <w:spacing w:after="94" w:line="259" w:lineRule="auto"/>
        <w:ind w:left="0" w:firstLine="0"/>
        <w:rPr>
          <w:sz w:val="24"/>
          <w:szCs w:val="24"/>
        </w:rPr>
      </w:pPr>
    </w:p>
    <w:p w:rsidR="00472AFD" w:rsidRPr="002B7861" w:rsidRDefault="00472AFD">
      <w:pPr>
        <w:pStyle w:val="Heading2"/>
        <w:ind w:left="-5"/>
        <w:rPr>
          <w:szCs w:val="24"/>
        </w:rPr>
      </w:pPr>
      <w:r w:rsidRPr="002B7861">
        <w:rPr>
          <w:szCs w:val="24"/>
        </w:rP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472AFD" w:rsidRPr="002B7861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b/>
                <w:color w:val="333333"/>
                <w:sz w:val="24"/>
                <w:szCs w:val="24"/>
              </w:rPr>
              <w:t>По вопросам регистрации</w:t>
            </w:r>
          </w:p>
        </w:tc>
      </w:tr>
      <w:tr w:rsidR="00472AFD" w:rsidRPr="002B7861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color w:val="333333"/>
                <w:sz w:val="24"/>
                <w:szCs w:val="24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color w:val="333333"/>
                <w:sz w:val="24"/>
                <w:szCs w:val="24"/>
              </w:rPr>
              <w:t>Наталья Валентиновна</w:t>
            </w:r>
          </w:p>
        </w:tc>
      </w:tr>
      <w:tr w:rsidR="00472AFD" w:rsidRPr="002B7861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color w:val="800000"/>
                <w:sz w:val="24"/>
                <w:szCs w:val="24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FD" w:rsidRPr="002B7861" w:rsidRDefault="00472AFD" w:rsidP="0050752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2B7861">
              <w:rPr>
                <w:rFonts w:ascii="Verdana" w:hAnsi="Verdana" w:cs="Verdana"/>
                <w:color w:val="800000"/>
                <w:sz w:val="24"/>
                <w:szCs w:val="24"/>
              </w:rPr>
              <w:t>8(926)169-87-96</w:t>
            </w:r>
          </w:p>
        </w:tc>
      </w:tr>
    </w:tbl>
    <w:p w:rsidR="00472AFD" w:rsidRDefault="00472AFD" w:rsidP="007D053E">
      <w:pPr>
        <w:spacing w:after="11" w:line="259" w:lineRule="auto"/>
        <w:ind w:left="-29" w:firstLine="0"/>
      </w:pPr>
      <w:r>
        <w:rPr>
          <w:noProof/>
        </w:rPr>
      </w:r>
      <w:r w:rsidRPr="000D18E6">
        <w:rPr>
          <w:rFonts w:ascii="Calibri" w:hAnsi="Calibri" w:cs="Calibri"/>
          <w:noProof/>
          <w:sz w:val="22"/>
        </w:rPr>
        <w:pict>
          <v:group id="Group 5063" o:spid="_x0000_s1032" style="width:475.5pt;height:.7pt;mso-position-horizontal-relative:char;mso-position-vertical-relative:line" coordsize="60389,91">
            <v:shape id="Shape 5770" o:spid="_x0000_s1033" style="position:absolute;width:60389;height:91;visibility:visible;mso-wrap-style:square;v-text-anchor:top" coordsize="6038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dsMA&#10;AADaAAAADwAAAGRycy9kb3ducmV2LnhtbESPzWrDMBCE74G+g9hCLqGW64ZSHCshFBJyTdJDj1tr&#10;I7u1Vo6l+Ofto0Khx2FmvmGKzWgb0VPna8cKnpMUBHHpdM1Gwcd59/QGwgdkjY1jUjCRh836YVZg&#10;rt3AR+pPwYgIYZ+jgiqENpfSlxVZ9IlriaN3cZ3FEGVnpO5wiHDbyCxNX6XFmuNChS29V1T+nG5W&#10;gV9+D9NLm96mL7PoM7l3Y3n9VGr+OG5XIAKN4T/81z5oBR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udsMAAADaAAAADwAAAAAAAAAAAAAAAACYAgAAZHJzL2Rv&#10;d25yZXYueG1sUEsFBgAAAAAEAAQA9QAAAIgDAAAAAA==&#10;" path="m,l6038977,r,9144l,9144,,e" fillcolor="black" stroked="f" strokeweight="0">
              <v:stroke opacity="0" miterlimit="10" joinstyle="miter"/>
              <v:path o:connecttype="custom" o:connectlocs="0,0;0,0;0,0;0,0;0,0" o:connectangles="0,0,0,0,0"/>
            </v:shape>
            <w10:anchorlock/>
          </v:group>
        </w:pict>
      </w:r>
    </w:p>
    <w:sectPr w:rsidR="00472AFD" w:rsidSect="002B7861">
      <w:pgSz w:w="11906" w:h="16838"/>
      <w:pgMar w:top="540" w:right="810" w:bottom="426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">
    <w:nsid w:val="0FDB7E99"/>
    <w:multiLevelType w:val="hybridMultilevel"/>
    <w:tmpl w:val="28B8965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3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36288"/>
    <w:rsid w:val="0004057A"/>
    <w:rsid w:val="00064F89"/>
    <w:rsid w:val="00066213"/>
    <w:rsid w:val="00083195"/>
    <w:rsid w:val="00083FD2"/>
    <w:rsid w:val="000A232A"/>
    <w:rsid w:val="000A62D9"/>
    <w:rsid w:val="000C03B5"/>
    <w:rsid w:val="000C61A8"/>
    <w:rsid w:val="000D05E7"/>
    <w:rsid w:val="000D18E6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773EB"/>
    <w:rsid w:val="00177FEB"/>
    <w:rsid w:val="001848F6"/>
    <w:rsid w:val="00195855"/>
    <w:rsid w:val="001A0830"/>
    <w:rsid w:val="001B2E02"/>
    <w:rsid w:val="001C48FF"/>
    <w:rsid w:val="001E0473"/>
    <w:rsid w:val="002013D6"/>
    <w:rsid w:val="00201DBB"/>
    <w:rsid w:val="002037DE"/>
    <w:rsid w:val="002355E5"/>
    <w:rsid w:val="00255A3C"/>
    <w:rsid w:val="002576EC"/>
    <w:rsid w:val="00276372"/>
    <w:rsid w:val="002B4015"/>
    <w:rsid w:val="002B4CF9"/>
    <w:rsid w:val="002B7861"/>
    <w:rsid w:val="002E4510"/>
    <w:rsid w:val="002F247D"/>
    <w:rsid w:val="002F7B94"/>
    <w:rsid w:val="00313E0A"/>
    <w:rsid w:val="0031693E"/>
    <w:rsid w:val="00322AAA"/>
    <w:rsid w:val="003343C6"/>
    <w:rsid w:val="00340DB7"/>
    <w:rsid w:val="00341D8C"/>
    <w:rsid w:val="00357B96"/>
    <w:rsid w:val="00372C31"/>
    <w:rsid w:val="003A083E"/>
    <w:rsid w:val="003C3880"/>
    <w:rsid w:val="003D0055"/>
    <w:rsid w:val="003D7F93"/>
    <w:rsid w:val="003E0B74"/>
    <w:rsid w:val="003F761C"/>
    <w:rsid w:val="0042667B"/>
    <w:rsid w:val="00431EA4"/>
    <w:rsid w:val="004668E4"/>
    <w:rsid w:val="00472AFD"/>
    <w:rsid w:val="004778D1"/>
    <w:rsid w:val="00491FD3"/>
    <w:rsid w:val="004A04FA"/>
    <w:rsid w:val="004A6D76"/>
    <w:rsid w:val="004A7AF1"/>
    <w:rsid w:val="004B512C"/>
    <w:rsid w:val="004B6F9D"/>
    <w:rsid w:val="004E47E3"/>
    <w:rsid w:val="0050752B"/>
    <w:rsid w:val="00512F96"/>
    <w:rsid w:val="005170E6"/>
    <w:rsid w:val="005341FA"/>
    <w:rsid w:val="00552BFB"/>
    <w:rsid w:val="00555364"/>
    <w:rsid w:val="005676FF"/>
    <w:rsid w:val="005813B2"/>
    <w:rsid w:val="00581D2D"/>
    <w:rsid w:val="00593904"/>
    <w:rsid w:val="005A782B"/>
    <w:rsid w:val="005B1AF1"/>
    <w:rsid w:val="005D4463"/>
    <w:rsid w:val="005D65E0"/>
    <w:rsid w:val="005E0A10"/>
    <w:rsid w:val="005E4669"/>
    <w:rsid w:val="00605490"/>
    <w:rsid w:val="006117DD"/>
    <w:rsid w:val="006179D6"/>
    <w:rsid w:val="00625FF3"/>
    <w:rsid w:val="006302A4"/>
    <w:rsid w:val="00637843"/>
    <w:rsid w:val="0066033E"/>
    <w:rsid w:val="00662B2A"/>
    <w:rsid w:val="0068688F"/>
    <w:rsid w:val="006A30BE"/>
    <w:rsid w:val="006A79F4"/>
    <w:rsid w:val="006B7E02"/>
    <w:rsid w:val="006C6803"/>
    <w:rsid w:val="006F0FF2"/>
    <w:rsid w:val="00706726"/>
    <w:rsid w:val="00731A7F"/>
    <w:rsid w:val="00736A28"/>
    <w:rsid w:val="00752016"/>
    <w:rsid w:val="00755FB5"/>
    <w:rsid w:val="00756F6C"/>
    <w:rsid w:val="0075749A"/>
    <w:rsid w:val="007618CE"/>
    <w:rsid w:val="00763ACC"/>
    <w:rsid w:val="00763E14"/>
    <w:rsid w:val="007660DC"/>
    <w:rsid w:val="00767532"/>
    <w:rsid w:val="00786960"/>
    <w:rsid w:val="007A18F8"/>
    <w:rsid w:val="007B1FCE"/>
    <w:rsid w:val="007B4B19"/>
    <w:rsid w:val="007B55D4"/>
    <w:rsid w:val="007D053E"/>
    <w:rsid w:val="007D05E4"/>
    <w:rsid w:val="00811D8C"/>
    <w:rsid w:val="00823B1A"/>
    <w:rsid w:val="00831570"/>
    <w:rsid w:val="00855CE7"/>
    <w:rsid w:val="0085613F"/>
    <w:rsid w:val="008626B6"/>
    <w:rsid w:val="0086270A"/>
    <w:rsid w:val="0087536E"/>
    <w:rsid w:val="00876976"/>
    <w:rsid w:val="008A0E5F"/>
    <w:rsid w:val="008B4CED"/>
    <w:rsid w:val="008C133B"/>
    <w:rsid w:val="008C4589"/>
    <w:rsid w:val="008C5630"/>
    <w:rsid w:val="008D4F0B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859E8"/>
    <w:rsid w:val="009C2E7A"/>
    <w:rsid w:val="009C5265"/>
    <w:rsid w:val="009E0277"/>
    <w:rsid w:val="00A10A53"/>
    <w:rsid w:val="00A17454"/>
    <w:rsid w:val="00A27D95"/>
    <w:rsid w:val="00A42804"/>
    <w:rsid w:val="00A429D7"/>
    <w:rsid w:val="00A71933"/>
    <w:rsid w:val="00A73280"/>
    <w:rsid w:val="00A8064B"/>
    <w:rsid w:val="00A847C2"/>
    <w:rsid w:val="00A862D4"/>
    <w:rsid w:val="00A90A40"/>
    <w:rsid w:val="00AD39F7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C0313"/>
    <w:rsid w:val="00BD5831"/>
    <w:rsid w:val="00BE183E"/>
    <w:rsid w:val="00C00842"/>
    <w:rsid w:val="00C13216"/>
    <w:rsid w:val="00C33789"/>
    <w:rsid w:val="00C5367A"/>
    <w:rsid w:val="00C94697"/>
    <w:rsid w:val="00CA6928"/>
    <w:rsid w:val="00CB2DAC"/>
    <w:rsid w:val="00CD7F40"/>
    <w:rsid w:val="00CF6DF0"/>
    <w:rsid w:val="00D403F5"/>
    <w:rsid w:val="00D43FE9"/>
    <w:rsid w:val="00D456A2"/>
    <w:rsid w:val="00D55328"/>
    <w:rsid w:val="00D6572D"/>
    <w:rsid w:val="00D71497"/>
    <w:rsid w:val="00D82FC6"/>
    <w:rsid w:val="00D940D5"/>
    <w:rsid w:val="00D97B73"/>
    <w:rsid w:val="00DB6814"/>
    <w:rsid w:val="00DC52B4"/>
    <w:rsid w:val="00DD6A25"/>
    <w:rsid w:val="00DE2D0C"/>
    <w:rsid w:val="00DF4175"/>
    <w:rsid w:val="00E26AF4"/>
    <w:rsid w:val="00E35C57"/>
    <w:rsid w:val="00E84364"/>
    <w:rsid w:val="00EB09D7"/>
    <w:rsid w:val="00ED04B0"/>
    <w:rsid w:val="00ED5A5C"/>
    <w:rsid w:val="00EE2F5C"/>
    <w:rsid w:val="00EE3FDB"/>
    <w:rsid w:val="00F01487"/>
    <w:rsid w:val="00F07E1B"/>
    <w:rsid w:val="00F3238D"/>
    <w:rsid w:val="00F5345E"/>
    <w:rsid w:val="00F54EE3"/>
    <w:rsid w:val="00FA0059"/>
    <w:rsid w:val="00FC24AE"/>
    <w:rsid w:val="00FC6F78"/>
    <w:rsid w:val="00FE3A52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51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6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87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9535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6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70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195351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7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95351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22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93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224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953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8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9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9535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5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9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9535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1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84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22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226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95351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8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95351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216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74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9535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9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51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14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9535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51418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95351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1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1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hs.ru/index.php/pages/napravleniya/shakhmaty-v-muzeyakh-4" TargetMode="External"/><Relationship Id="rId13" Type="http://schemas.openxmlformats.org/officeDocument/2006/relationships/hyperlink" Target="https://www.rospotrebnadzor.ru/files/news/&#1052;&#1056;%200184%20&#1089;&#1087;&#1086;&#1088;&#1090;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ccmoiseev@mail.ru" TargetMode="External"/><Relationship Id="rId10" Type="http://schemas.openxmlformats.org/officeDocument/2006/relationships/hyperlink" Target="http://&#1087;&#1096;&#1089;.&#1088;&#1092;/index.php/platezhnye-rekviz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phs.ru/index.php/pages/organizatsiya-2/covid" TargetMode="External"/><Relationship Id="rId14" Type="http://schemas.openxmlformats.org/officeDocument/2006/relationships/hyperlink" Target="https://vphs.ru/index.php/pages/organizatsiya-2/cov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3</Pages>
  <Words>1012</Words>
  <Characters>5770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8</cp:revision>
  <cp:lastPrinted>2021-10-01T09:44:00Z</cp:lastPrinted>
  <dcterms:created xsi:type="dcterms:W3CDTF">2021-10-01T07:13:00Z</dcterms:created>
  <dcterms:modified xsi:type="dcterms:W3CDTF">2021-10-03T09:10:00Z</dcterms:modified>
</cp:coreProperties>
</file>